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9057" w14:textId="77777777" w:rsidR="00C10A76" w:rsidRDefault="00C10A76" w:rsidP="00C10A76"/>
    <w:p w14:paraId="13BFB481" w14:textId="77777777" w:rsidR="00C10A76" w:rsidRPr="00254A2F" w:rsidRDefault="00C10A76" w:rsidP="00C10A76">
      <w:pPr>
        <w:spacing w:before="240" w:after="240"/>
        <w:jc w:val="center"/>
        <w:outlineLvl w:val="6"/>
        <w:rPr>
          <w:rFonts w:cs="Calibri Light"/>
          <w:b/>
          <w:szCs w:val="20"/>
          <w:lang w:val="es-ES_tradnl"/>
        </w:rPr>
      </w:pPr>
      <w:r w:rsidRPr="00254A2F">
        <w:rPr>
          <w:rFonts w:cs="Calibri Light"/>
          <w:b/>
          <w:szCs w:val="20"/>
          <w:lang w:val="es-ES_tradnl"/>
        </w:rPr>
        <w:t xml:space="preserve">ANEJO </w:t>
      </w:r>
      <w:r>
        <w:rPr>
          <w:rFonts w:cs="Calibri Light"/>
          <w:b/>
          <w:szCs w:val="20"/>
          <w:lang w:val="es-ES_tradnl"/>
        </w:rPr>
        <w:t>V</w:t>
      </w:r>
    </w:p>
    <w:p w14:paraId="3C7C7615" w14:textId="77777777" w:rsidR="00C10A76" w:rsidRDefault="00C10A76" w:rsidP="00C10A76">
      <w:pPr>
        <w:tabs>
          <w:tab w:val="center" w:pos="4513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b/>
          <w:spacing w:val="-3"/>
          <w:sz w:val="20"/>
          <w:szCs w:val="20"/>
          <w:lang w:eastAsia="es-ES"/>
        </w:rPr>
      </w:pPr>
    </w:p>
    <w:p w14:paraId="0DCAC678" w14:textId="10545FF3" w:rsidR="00C10A76" w:rsidRPr="002F2B8B" w:rsidRDefault="00C10A76" w:rsidP="00C10A76">
      <w:pPr>
        <w:tabs>
          <w:tab w:val="center" w:pos="4513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b/>
          <w:spacing w:val="-3"/>
          <w:sz w:val="20"/>
          <w:szCs w:val="20"/>
          <w:lang w:eastAsia="es-ES"/>
        </w:rPr>
      </w:pPr>
      <w:r w:rsidRPr="002F2B8B">
        <w:rPr>
          <w:rFonts w:eastAsia="Times New Roman" w:cs="Calibri Light"/>
          <w:b/>
          <w:spacing w:val="-3"/>
          <w:sz w:val="20"/>
          <w:szCs w:val="20"/>
          <w:lang w:eastAsia="es-ES"/>
        </w:rPr>
        <w:t>DECLARACIÓN RESPONSABLE DE ESTAR AL CORRIENTE DEL CUMPLIMIENTO DE OBLIGACIONES TRIBUTARIAS Y DE SEGURIDAD SOCIAL, Y NO ENCOTRARSE EN SUSPUESTOS DE PROHIBICIÓN DE CONTRATAR</w:t>
      </w:r>
    </w:p>
    <w:p w14:paraId="372C9DF8" w14:textId="77777777" w:rsidR="00C10A76" w:rsidRPr="002F2B8B" w:rsidRDefault="00C10A76" w:rsidP="00C10A76">
      <w:pPr>
        <w:tabs>
          <w:tab w:val="center" w:pos="4513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b/>
          <w:spacing w:val="-3"/>
          <w:sz w:val="20"/>
          <w:szCs w:val="20"/>
          <w:lang w:eastAsia="es-ES"/>
        </w:rPr>
      </w:pPr>
    </w:p>
    <w:p w14:paraId="45B50BA9" w14:textId="77777777" w:rsidR="00C10A76" w:rsidRPr="002F2B8B" w:rsidRDefault="00C10A76" w:rsidP="00C10A76">
      <w:pPr>
        <w:tabs>
          <w:tab w:val="left" w:pos="-720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spacing w:val="-3"/>
          <w:sz w:val="20"/>
          <w:szCs w:val="20"/>
          <w:lang w:eastAsia="es-ES"/>
        </w:rPr>
      </w:pPr>
      <w:r w:rsidRPr="002F2B8B">
        <w:rPr>
          <w:rFonts w:eastAsia="Times New Roman" w:cs="Calibri Light"/>
          <w:spacing w:val="-3"/>
          <w:sz w:val="20"/>
          <w:szCs w:val="20"/>
          <w:lang w:eastAsia="es-ES"/>
        </w:rPr>
        <w:t>Don</w:t>
      </w:r>
      <w:r w:rsidRPr="002F2B8B">
        <w:rPr>
          <w:sz w:val="20"/>
          <w:szCs w:val="20"/>
        </w:rPr>
        <w:t xml:space="preserve"> </w:t>
      </w:r>
      <w:permStart w:id="1829993265" w:edGrp="everyone"/>
      <w:r w:rsidRPr="002F2B8B">
        <w:rPr>
          <w:sz w:val="20"/>
          <w:szCs w:val="20"/>
        </w:rPr>
        <w:t xml:space="preserve">                                             </w:t>
      </w:r>
      <w:proofErr w:type="gramStart"/>
      <w:r w:rsidRPr="002F2B8B">
        <w:rPr>
          <w:sz w:val="20"/>
          <w:szCs w:val="20"/>
        </w:rPr>
        <w:t xml:space="preserve">  </w:t>
      </w:r>
      <w:permEnd w:id="1829993265"/>
      <w:r w:rsidRPr="002F2B8B">
        <w:rPr>
          <w:rFonts w:eastAsia="Times New Roman" w:cs="Calibri Light"/>
          <w:spacing w:val="-3"/>
          <w:sz w:val="20"/>
          <w:szCs w:val="20"/>
          <w:lang w:eastAsia="es-ES"/>
        </w:rPr>
        <w:t>,</w:t>
      </w:r>
      <w:proofErr w:type="gramEnd"/>
      <w:r w:rsidRPr="002F2B8B">
        <w:rPr>
          <w:rFonts w:eastAsia="Times New Roman" w:cs="Calibri Light"/>
          <w:spacing w:val="-3"/>
          <w:sz w:val="20"/>
          <w:szCs w:val="20"/>
          <w:lang w:eastAsia="es-ES"/>
        </w:rPr>
        <w:t xml:space="preserve"> como </w:t>
      </w:r>
      <w:permStart w:id="2098022911" w:edGrp="everyone"/>
      <w:r w:rsidRPr="002F2B8B">
        <w:rPr>
          <w:sz w:val="20"/>
          <w:szCs w:val="20"/>
        </w:rPr>
        <w:t xml:space="preserve">                                                          </w:t>
      </w:r>
      <w:permEnd w:id="2098022911"/>
      <w:r w:rsidRPr="002F2B8B">
        <w:rPr>
          <w:rFonts w:eastAsia="Times New Roman" w:cs="Calibri Light"/>
          <w:spacing w:val="-3"/>
          <w:sz w:val="20"/>
          <w:szCs w:val="20"/>
          <w:lang w:eastAsia="es-ES"/>
        </w:rPr>
        <w:t xml:space="preserve">, de la Empresa </w:t>
      </w:r>
      <w:r w:rsidRPr="002F2B8B">
        <w:rPr>
          <w:sz w:val="20"/>
          <w:szCs w:val="20"/>
        </w:rPr>
        <w:t xml:space="preserve"> </w:t>
      </w:r>
      <w:permStart w:id="1453074186" w:edGrp="everyone"/>
      <w:r w:rsidRPr="002F2B8B">
        <w:rPr>
          <w:sz w:val="20"/>
          <w:szCs w:val="20"/>
        </w:rPr>
        <w:t xml:space="preserve">                                       </w:t>
      </w:r>
      <w:permEnd w:id="1453074186"/>
    </w:p>
    <w:p w14:paraId="4D8D20B2" w14:textId="77777777" w:rsidR="00C10A76" w:rsidRPr="002F2B8B" w:rsidRDefault="00C10A76" w:rsidP="00C10A7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b/>
          <w:spacing w:val="-3"/>
          <w:sz w:val="20"/>
          <w:szCs w:val="20"/>
          <w:lang w:eastAsia="es-ES"/>
        </w:rPr>
      </w:pPr>
    </w:p>
    <w:p w14:paraId="3A2C1F63" w14:textId="77777777" w:rsidR="00C10A76" w:rsidRPr="002F2B8B" w:rsidRDefault="00C10A76" w:rsidP="00C10A7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sz w:val="20"/>
          <w:szCs w:val="20"/>
          <w:lang w:eastAsia="es-ES"/>
        </w:rPr>
      </w:pPr>
      <w:r w:rsidRPr="002F2B8B">
        <w:rPr>
          <w:rFonts w:eastAsia="Times New Roman" w:cs="Calibri Light"/>
          <w:b/>
          <w:spacing w:val="-3"/>
          <w:sz w:val="20"/>
          <w:szCs w:val="20"/>
          <w:lang w:eastAsia="es-ES"/>
        </w:rPr>
        <w:t>DECLARA BAJO SU RESPONSABILIDAD:</w:t>
      </w:r>
      <w:r w:rsidRPr="002F2B8B">
        <w:rPr>
          <w:rFonts w:eastAsia="Times New Roman" w:cs="Calibri Light"/>
          <w:spacing w:val="-3"/>
          <w:sz w:val="20"/>
          <w:szCs w:val="20"/>
          <w:lang w:eastAsia="es-ES"/>
        </w:rPr>
        <w:t xml:space="preserve"> </w:t>
      </w:r>
      <w:r w:rsidRPr="002F2B8B">
        <w:rPr>
          <w:rFonts w:eastAsia="Times New Roman" w:cs="Calibri Light"/>
          <w:sz w:val="20"/>
          <w:szCs w:val="20"/>
          <w:lang w:eastAsia="es-ES"/>
        </w:rPr>
        <w:t>Que la empresa a la cual representa, se encuentra al corriente del cumplimiento de las Obligaciones Tributarias y de Seguridad Social impuestas por las Disposiciones vigentes.</w:t>
      </w:r>
    </w:p>
    <w:p w14:paraId="49BCE0D2" w14:textId="77777777" w:rsidR="00C10A76" w:rsidRPr="002F2B8B" w:rsidRDefault="00C10A76" w:rsidP="00C10A7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sz w:val="20"/>
          <w:szCs w:val="20"/>
          <w:lang w:eastAsia="es-ES"/>
        </w:rPr>
      </w:pPr>
    </w:p>
    <w:p w14:paraId="6E09B98B" w14:textId="77777777" w:rsidR="00C10A76" w:rsidRPr="002F2B8B" w:rsidRDefault="00C10A76" w:rsidP="00C10A7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autoSpaceDE w:val="0"/>
        <w:autoSpaceDN w:val="0"/>
        <w:spacing w:after="0" w:line="360" w:lineRule="auto"/>
        <w:jc w:val="both"/>
        <w:rPr>
          <w:rFonts w:eastAsia="Times New Roman" w:cs="Calibri Light"/>
          <w:sz w:val="20"/>
          <w:szCs w:val="20"/>
          <w:lang w:eastAsia="es-ES"/>
        </w:rPr>
      </w:pPr>
      <w:r w:rsidRPr="002F2B8B">
        <w:rPr>
          <w:rFonts w:eastAsia="Times New Roman" w:cs="Calibri Light"/>
          <w:sz w:val="20"/>
          <w:szCs w:val="20"/>
          <w:lang w:eastAsia="es-ES"/>
        </w:rPr>
        <w:t xml:space="preserve">Asimismo, </w:t>
      </w:r>
      <w:r w:rsidRPr="002F2B8B">
        <w:rPr>
          <w:rFonts w:eastAsia="Times New Roman" w:cs="Calibri Light"/>
          <w:b/>
          <w:sz w:val="20"/>
          <w:szCs w:val="20"/>
          <w:lang w:eastAsia="es-ES"/>
        </w:rPr>
        <w:t>DECLARA</w:t>
      </w:r>
      <w:r w:rsidRPr="002F2B8B">
        <w:rPr>
          <w:rFonts w:eastAsia="Times New Roman" w:cs="Calibri Light"/>
          <w:sz w:val="20"/>
          <w:szCs w:val="20"/>
          <w:lang w:eastAsia="es-ES"/>
        </w:rPr>
        <w:t xml:space="preserve"> que la empresa a la cual representa, está facultada para contratar con TRAGSA, medio propio instrumental y servicio técnico de las Administraciones Públicas, por cuanto reúne las condiciones de aptitud y capacidad de obrar exigidas en el Real Decreto Legislativo 3/2011, de 14 de noviembre, por el que se aprueba el texto refundido de la Ley de Contratos del Sector Público , no encontrándose ni la empresa, ni sus órganos de gobierno, administradores y representantes, en ningún caso de prohibición, incompatibilidad o incapacidad de los previstos en el artículo 60.1 del referido Texto Refundido, y asimismo, no incurren en ninguno de los motivos de incompatibilidad establecidos en las distintas legislaciones, estatal, autonómica y local que rigen sobre la materia.</w:t>
      </w:r>
    </w:p>
    <w:p w14:paraId="062000DC" w14:textId="77777777" w:rsidR="00C10A76" w:rsidRPr="002F2B8B" w:rsidRDefault="00C10A76" w:rsidP="00C10A76">
      <w:pPr>
        <w:tabs>
          <w:tab w:val="left" w:pos="-720"/>
          <w:tab w:val="right" w:pos="8504"/>
        </w:tabs>
        <w:suppressAutoHyphens/>
        <w:autoSpaceDE w:val="0"/>
        <w:autoSpaceDN w:val="0"/>
        <w:spacing w:before="240" w:after="240" w:line="360" w:lineRule="auto"/>
        <w:jc w:val="right"/>
        <w:rPr>
          <w:rFonts w:eastAsia="Times New Roman" w:cs="Calibri Light"/>
          <w:spacing w:val="-3"/>
          <w:sz w:val="20"/>
          <w:szCs w:val="20"/>
          <w:lang w:val="es-ES_tradnl" w:eastAsia="es-ES"/>
        </w:rPr>
      </w:pPr>
      <w:r w:rsidRPr="002F2B8B">
        <w:rPr>
          <w:rFonts w:eastAsia="Times New Roman" w:cs="Calibri Light"/>
          <w:spacing w:val="-3"/>
          <w:sz w:val="20"/>
          <w:szCs w:val="20"/>
          <w:lang w:val="es-ES_tradnl" w:eastAsia="es-ES"/>
        </w:rPr>
        <w:t>(Lugar, fecha y firma)</w:t>
      </w:r>
    </w:p>
    <w:p w14:paraId="14CDB90A" w14:textId="77777777" w:rsidR="00C10A76" w:rsidRPr="009A153C" w:rsidRDefault="00C10A76" w:rsidP="00C10A76">
      <w:pPr>
        <w:jc w:val="center"/>
        <w:rPr>
          <w:rFonts w:asciiTheme="majorHAnsi" w:hAnsiTheme="majorHAnsi"/>
        </w:rPr>
      </w:pPr>
    </w:p>
    <w:p w14:paraId="5DF1E265" w14:textId="77777777" w:rsidR="00687CC1" w:rsidRDefault="00687CC1" w:rsidP="000444B7">
      <w:pPr>
        <w:spacing w:line="360" w:lineRule="auto"/>
        <w:jc w:val="center"/>
        <w:rPr>
          <w:rFonts w:asciiTheme="majorHAnsi" w:hAnsiTheme="majorHAnsi"/>
        </w:rPr>
      </w:pPr>
    </w:p>
    <w:p w14:paraId="1B217F22" w14:textId="2FEBE226" w:rsidR="00FD5C4A" w:rsidRDefault="00FD5C4A">
      <w:pPr>
        <w:widowControl/>
        <w:spacing w:after="0"/>
        <w:rPr>
          <w:rFonts w:asciiTheme="majorHAnsi" w:hAnsiTheme="majorHAnsi"/>
        </w:rPr>
      </w:pPr>
    </w:p>
    <w:sectPr w:rsidR="00FD5C4A" w:rsidSect="00C850F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2" w:right="1134" w:bottom="2126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0E94" w14:textId="77777777" w:rsidR="00576560" w:rsidRDefault="00576560" w:rsidP="00B210B5">
      <w:pPr>
        <w:spacing w:after="0"/>
      </w:pPr>
      <w:r>
        <w:separator/>
      </w:r>
    </w:p>
  </w:endnote>
  <w:endnote w:type="continuationSeparator" w:id="0">
    <w:p w14:paraId="1719C38A" w14:textId="77777777" w:rsidR="00576560" w:rsidRDefault="00576560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4636" w14:textId="77777777" w:rsidR="00660391" w:rsidRPr="007A5E76" w:rsidRDefault="00660391" w:rsidP="007A5E76">
    <w:pPr>
      <w:pStyle w:val="GrupoTragsapie"/>
    </w:pPr>
    <w:r w:rsidRPr="007A5E76">
      <w:t xml:space="preserve">Grupo Tragsa (Grupo SEPI) </w:t>
    </w:r>
    <w:r w:rsidR="00120A7B">
      <w:t>-</w:t>
    </w:r>
    <w:r w:rsidRPr="007A5E76">
      <w:t xml:space="preserve"> Sede Social: Maldonado, 58 </w:t>
    </w:r>
    <w:r w:rsidR="00120A7B">
      <w:t>-</w:t>
    </w:r>
    <w:r w:rsidRPr="007A5E76">
      <w:t xml:space="preserve"> 28006 Madrid </w:t>
    </w:r>
    <w:r w:rsidR="00120A7B">
      <w:t>-</w:t>
    </w:r>
    <w:r w:rsidRPr="007A5E76">
      <w:t xml:space="preserve"> Tel.: 91 396 34 00 </w:t>
    </w:r>
    <w:r w:rsidR="00120A7B">
      <w:t>-</w:t>
    </w:r>
    <w:r w:rsidRPr="007A5E76">
      <w:t xml:space="preserve"> www.tragsa.es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48"/>
    </w:tblGrid>
    <w:tr w:rsidR="00062730" w:rsidRPr="00E44A0A" w14:paraId="53B191B7" w14:textId="77777777" w:rsidTr="003E28C2">
      <w:trPr>
        <w:trHeight w:val="850"/>
      </w:trPr>
      <w:tc>
        <w:tcPr>
          <w:tcW w:w="5000" w:type="pct"/>
        </w:tcPr>
        <w:p w14:paraId="6484BF73" w14:textId="77777777" w:rsidR="00062730" w:rsidRPr="0069564C" w:rsidRDefault="00594CED" w:rsidP="00062730">
          <w:pPr>
            <w:tabs>
              <w:tab w:val="center" w:pos="4252"/>
              <w:tab w:val="right" w:pos="8504"/>
            </w:tabs>
            <w:spacing w:after="0"/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2EADA670" wp14:editId="56D6E643">
                <wp:extent cx="6120000" cy="518400"/>
                <wp:effectExtent l="0" t="0" r="0" b="0"/>
                <wp:docPr id="73" name="Imagen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sellos Tragsa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0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300BBF" w14:textId="77777777" w:rsidR="00660391" w:rsidRPr="00062730" w:rsidRDefault="00062730" w:rsidP="00062730">
    <w:pPr>
      <w:tabs>
        <w:tab w:val="center" w:pos="4252"/>
        <w:tab w:val="right" w:pos="8504"/>
      </w:tabs>
      <w:spacing w:after="0"/>
      <w:jc w:val="center"/>
      <w:rPr>
        <w:noProof/>
        <w:sz w:val="20"/>
        <w:szCs w:val="20"/>
        <w:lang w:eastAsia="es-ES"/>
      </w:rPr>
    </w:pPr>
    <w:r w:rsidRPr="009B4C84">
      <w:rPr>
        <w:noProof/>
        <w:sz w:val="20"/>
        <w:szCs w:val="20"/>
        <w:lang w:eastAsia="es-ES"/>
      </w:rPr>
      <w:t>Grupo Tragsa (Grupo SEPI) - Sede Social: Maldonado, 58 - 28006 Madrid - Tel.: 91 396 34 00 - www.tragsa.es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9D5FE" w14:textId="77777777" w:rsidR="00576560" w:rsidRDefault="00576560" w:rsidP="00B210B5">
      <w:pPr>
        <w:spacing w:after="0"/>
      </w:pPr>
      <w:r>
        <w:separator/>
      </w:r>
    </w:p>
  </w:footnote>
  <w:footnote w:type="continuationSeparator" w:id="0">
    <w:p w14:paraId="38BAECE3" w14:textId="77777777" w:rsidR="00576560" w:rsidRDefault="00576560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5"/>
      <w:gridCol w:w="6477"/>
      <w:gridCol w:w="896"/>
    </w:tblGrid>
    <w:tr w:rsidR="00594CED" w:rsidRPr="00E44A0A" w14:paraId="6EC4A4C6" w14:textId="77777777" w:rsidTr="00EB1A45">
      <w:trPr>
        <w:trHeight w:val="794"/>
      </w:trPr>
      <w:tc>
        <w:tcPr>
          <w:tcW w:w="1175" w:type="pct"/>
        </w:tcPr>
        <w:p w14:paraId="13A71EA2" w14:textId="77777777" w:rsidR="00594CED" w:rsidRPr="00E44A0A" w:rsidRDefault="00594CED" w:rsidP="00594CED">
          <w:pPr>
            <w:tabs>
              <w:tab w:val="center" w:pos="4252"/>
              <w:tab w:val="right" w:pos="8504"/>
            </w:tabs>
            <w:spacing w:after="0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3AF92E61" wp14:editId="047514CF">
                <wp:extent cx="1319796" cy="504000"/>
                <wp:effectExtent l="0" t="0" r="0" b="0"/>
                <wp:docPr id="65" name="Imagen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0" w:type="pct"/>
        </w:tcPr>
        <w:p w14:paraId="0D4EFA68" w14:textId="77777777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center"/>
          </w:pPr>
        </w:p>
      </w:tc>
      <w:tc>
        <w:tcPr>
          <w:tcW w:w="465" w:type="pct"/>
        </w:tcPr>
        <w:p w14:paraId="29E91B2F" w14:textId="42B3A5AC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right"/>
          </w:pPr>
        </w:p>
      </w:tc>
    </w:tr>
  </w:tbl>
  <w:p w14:paraId="08F243CF" w14:textId="77777777" w:rsidR="00660391" w:rsidRPr="00062730" w:rsidRDefault="00660391" w:rsidP="000627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8"/>
      <w:gridCol w:w="6477"/>
      <w:gridCol w:w="897"/>
    </w:tblGrid>
    <w:tr w:rsidR="00594CED" w:rsidRPr="00E44A0A" w14:paraId="389CE74C" w14:textId="77777777" w:rsidTr="00684487">
      <w:trPr>
        <w:trHeight w:val="510"/>
      </w:trPr>
      <w:tc>
        <w:tcPr>
          <w:tcW w:w="1176" w:type="pct"/>
        </w:tcPr>
        <w:p w14:paraId="6FF19189" w14:textId="77777777" w:rsidR="00594CED" w:rsidRPr="00E44A0A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478C7D6F" wp14:editId="73B4DFFE">
                <wp:extent cx="1319796" cy="504000"/>
                <wp:effectExtent l="0" t="0" r="0" b="0"/>
                <wp:docPr id="66" name="Imagen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59" w:type="pct"/>
        </w:tcPr>
        <w:p w14:paraId="21691AE6" w14:textId="77777777" w:rsidR="00594CED" w:rsidRPr="0069564C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jc w:val="center"/>
          </w:pPr>
        </w:p>
      </w:tc>
      <w:tc>
        <w:tcPr>
          <w:tcW w:w="465" w:type="pct"/>
        </w:tcPr>
        <w:p w14:paraId="5839B335" w14:textId="240636DA" w:rsidR="00594CED" w:rsidRPr="0069564C" w:rsidRDefault="00AF45C8" w:rsidP="00684487">
          <w:pPr>
            <w:tabs>
              <w:tab w:val="center" w:pos="4252"/>
              <w:tab w:val="right" w:pos="8504"/>
            </w:tabs>
            <w:spacing w:after="100" w:afterAutospacing="1"/>
            <w:jc w:val="right"/>
          </w:pPr>
          <w:r w:rsidRPr="0069564C">
            <w:rPr>
              <w:noProof/>
              <w:lang w:eastAsia="es-ES"/>
            </w:rPr>
            <w:drawing>
              <wp:inline distT="0" distB="0" distL="0" distR="0" wp14:anchorId="1D7320F0" wp14:editId="64C36590">
                <wp:extent cx="499745" cy="499745"/>
                <wp:effectExtent l="0" t="0" r="0" b="0"/>
                <wp:docPr id="68" name="Imagen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622FCA" w14:textId="77777777" w:rsidR="00660391" w:rsidRPr="00062730" w:rsidRDefault="00DD4278" w:rsidP="00684487">
    <w:pPr>
      <w:pStyle w:val="Encabezado"/>
      <w:spacing w:after="240"/>
    </w:pP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61CDC760" wp14:editId="2E66894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547200" cy="10702800"/>
          <wp:effectExtent l="0" t="0" r="0" b="0"/>
          <wp:wrapNone/>
          <wp:docPr id="7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cripción Tragsa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2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BEE"/>
    <w:multiLevelType w:val="hybridMultilevel"/>
    <w:tmpl w:val="8CF28A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7675"/>
    <w:multiLevelType w:val="hybridMultilevel"/>
    <w:tmpl w:val="151AED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295"/>
    <w:multiLevelType w:val="hybridMultilevel"/>
    <w:tmpl w:val="1BDC14B4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47281"/>
    <w:multiLevelType w:val="hybridMultilevel"/>
    <w:tmpl w:val="B7FCDB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D6A98"/>
    <w:multiLevelType w:val="hybridMultilevel"/>
    <w:tmpl w:val="3D2C1B38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E44C0"/>
    <w:multiLevelType w:val="hybridMultilevel"/>
    <w:tmpl w:val="7DF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A6B2B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C4FB5"/>
    <w:multiLevelType w:val="hybridMultilevel"/>
    <w:tmpl w:val="2C1ED06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456"/>
    <w:multiLevelType w:val="hybridMultilevel"/>
    <w:tmpl w:val="F5766ECA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9501096"/>
    <w:multiLevelType w:val="hybridMultilevel"/>
    <w:tmpl w:val="98F0C9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F1EDC"/>
    <w:multiLevelType w:val="hybridMultilevel"/>
    <w:tmpl w:val="5002C282"/>
    <w:lvl w:ilvl="0" w:tplc="72CC6C2E">
      <w:start w:val="1"/>
      <w:numFmt w:val="lowerLetter"/>
      <w:lvlText w:val="%1)"/>
      <w:lvlJc w:val="left"/>
      <w:pPr>
        <w:ind w:left="2198" w:hanging="40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A5B81632">
      <w:numFmt w:val="bullet"/>
      <w:lvlText w:val="•"/>
      <w:lvlJc w:val="left"/>
      <w:pPr>
        <w:ind w:left="3068" w:hanging="406"/>
      </w:pPr>
      <w:rPr>
        <w:lang w:val="es-ES" w:eastAsia="en-US" w:bidi="ar-SA"/>
      </w:rPr>
    </w:lvl>
    <w:lvl w:ilvl="2" w:tplc="F43A0418">
      <w:numFmt w:val="bullet"/>
      <w:lvlText w:val="•"/>
      <w:lvlJc w:val="left"/>
      <w:pPr>
        <w:ind w:left="3937" w:hanging="406"/>
      </w:pPr>
      <w:rPr>
        <w:lang w:val="es-ES" w:eastAsia="en-US" w:bidi="ar-SA"/>
      </w:rPr>
    </w:lvl>
    <w:lvl w:ilvl="3" w:tplc="8ADED91C">
      <w:numFmt w:val="bullet"/>
      <w:lvlText w:val="•"/>
      <w:lvlJc w:val="left"/>
      <w:pPr>
        <w:ind w:left="4805" w:hanging="406"/>
      </w:pPr>
      <w:rPr>
        <w:lang w:val="es-ES" w:eastAsia="en-US" w:bidi="ar-SA"/>
      </w:rPr>
    </w:lvl>
    <w:lvl w:ilvl="4" w:tplc="A6D83BCA">
      <w:numFmt w:val="bullet"/>
      <w:lvlText w:val="•"/>
      <w:lvlJc w:val="left"/>
      <w:pPr>
        <w:ind w:left="5674" w:hanging="406"/>
      </w:pPr>
      <w:rPr>
        <w:lang w:val="es-ES" w:eastAsia="en-US" w:bidi="ar-SA"/>
      </w:rPr>
    </w:lvl>
    <w:lvl w:ilvl="5" w:tplc="2C3437E8">
      <w:numFmt w:val="bullet"/>
      <w:lvlText w:val="•"/>
      <w:lvlJc w:val="left"/>
      <w:pPr>
        <w:ind w:left="6543" w:hanging="406"/>
      </w:pPr>
      <w:rPr>
        <w:lang w:val="es-ES" w:eastAsia="en-US" w:bidi="ar-SA"/>
      </w:rPr>
    </w:lvl>
    <w:lvl w:ilvl="6" w:tplc="0F7681D0">
      <w:numFmt w:val="bullet"/>
      <w:lvlText w:val="•"/>
      <w:lvlJc w:val="left"/>
      <w:pPr>
        <w:ind w:left="7411" w:hanging="406"/>
      </w:pPr>
      <w:rPr>
        <w:lang w:val="es-ES" w:eastAsia="en-US" w:bidi="ar-SA"/>
      </w:rPr>
    </w:lvl>
    <w:lvl w:ilvl="7" w:tplc="98BCF30E">
      <w:numFmt w:val="bullet"/>
      <w:lvlText w:val="•"/>
      <w:lvlJc w:val="left"/>
      <w:pPr>
        <w:ind w:left="8280" w:hanging="406"/>
      </w:pPr>
      <w:rPr>
        <w:lang w:val="es-ES" w:eastAsia="en-US" w:bidi="ar-SA"/>
      </w:rPr>
    </w:lvl>
    <w:lvl w:ilvl="8" w:tplc="F5929496">
      <w:numFmt w:val="bullet"/>
      <w:lvlText w:val="•"/>
      <w:lvlJc w:val="left"/>
      <w:pPr>
        <w:ind w:left="9149" w:hanging="406"/>
      </w:pPr>
      <w:rPr>
        <w:lang w:val="es-ES" w:eastAsia="en-US" w:bidi="ar-SA"/>
      </w:rPr>
    </w:lvl>
  </w:abstractNum>
  <w:abstractNum w:abstractNumId="11" w15:restartNumberingAfterBreak="0">
    <w:nsid w:val="2E646BB3"/>
    <w:multiLevelType w:val="hybridMultilevel"/>
    <w:tmpl w:val="E48A27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F1673"/>
    <w:multiLevelType w:val="hybridMultilevel"/>
    <w:tmpl w:val="B866CC18"/>
    <w:lvl w:ilvl="0" w:tplc="8198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31537"/>
    <w:multiLevelType w:val="hybridMultilevel"/>
    <w:tmpl w:val="41048E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36242"/>
    <w:multiLevelType w:val="hybridMultilevel"/>
    <w:tmpl w:val="AC04C2E4"/>
    <w:lvl w:ilvl="0" w:tplc="4DE48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929D5"/>
    <w:multiLevelType w:val="hybridMultilevel"/>
    <w:tmpl w:val="284EB166"/>
    <w:lvl w:ilvl="0" w:tplc="0DC6C1D6">
      <w:start w:val="1"/>
      <w:numFmt w:val="lowerLetter"/>
      <w:lvlText w:val="%1)"/>
      <w:lvlJc w:val="left"/>
      <w:pPr>
        <w:ind w:left="1423" w:hanging="29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B9A0C9DC">
      <w:numFmt w:val="bullet"/>
      <w:lvlText w:val="•"/>
      <w:lvlJc w:val="left"/>
      <w:pPr>
        <w:ind w:left="2366" w:hanging="296"/>
      </w:pPr>
      <w:rPr>
        <w:lang w:val="es-ES" w:eastAsia="en-US" w:bidi="ar-SA"/>
      </w:rPr>
    </w:lvl>
    <w:lvl w:ilvl="2" w:tplc="AD9A5792">
      <w:numFmt w:val="bullet"/>
      <w:lvlText w:val="•"/>
      <w:lvlJc w:val="left"/>
      <w:pPr>
        <w:ind w:left="3313" w:hanging="296"/>
      </w:pPr>
      <w:rPr>
        <w:lang w:val="es-ES" w:eastAsia="en-US" w:bidi="ar-SA"/>
      </w:rPr>
    </w:lvl>
    <w:lvl w:ilvl="3" w:tplc="03D414B4">
      <w:numFmt w:val="bullet"/>
      <w:lvlText w:val="•"/>
      <w:lvlJc w:val="left"/>
      <w:pPr>
        <w:ind w:left="4259" w:hanging="296"/>
      </w:pPr>
      <w:rPr>
        <w:lang w:val="es-ES" w:eastAsia="en-US" w:bidi="ar-SA"/>
      </w:rPr>
    </w:lvl>
    <w:lvl w:ilvl="4" w:tplc="B0AE7736">
      <w:numFmt w:val="bullet"/>
      <w:lvlText w:val="•"/>
      <w:lvlJc w:val="left"/>
      <w:pPr>
        <w:ind w:left="5206" w:hanging="296"/>
      </w:pPr>
      <w:rPr>
        <w:lang w:val="es-ES" w:eastAsia="en-US" w:bidi="ar-SA"/>
      </w:rPr>
    </w:lvl>
    <w:lvl w:ilvl="5" w:tplc="ED96239C">
      <w:numFmt w:val="bullet"/>
      <w:lvlText w:val="•"/>
      <w:lvlJc w:val="left"/>
      <w:pPr>
        <w:ind w:left="6153" w:hanging="296"/>
      </w:pPr>
      <w:rPr>
        <w:lang w:val="es-ES" w:eastAsia="en-US" w:bidi="ar-SA"/>
      </w:rPr>
    </w:lvl>
    <w:lvl w:ilvl="6" w:tplc="7EAAC9E0">
      <w:numFmt w:val="bullet"/>
      <w:lvlText w:val="•"/>
      <w:lvlJc w:val="left"/>
      <w:pPr>
        <w:ind w:left="7099" w:hanging="296"/>
      </w:pPr>
      <w:rPr>
        <w:lang w:val="es-ES" w:eastAsia="en-US" w:bidi="ar-SA"/>
      </w:rPr>
    </w:lvl>
    <w:lvl w:ilvl="7" w:tplc="3B44F3DE">
      <w:numFmt w:val="bullet"/>
      <w:lvlText w:val="•"/>
      <w:lvlJc w:val="left"/>
      <w:pPr>
        <w:ind w:left="8046" w:hanging="296"/>
      </w:pPr>
      <w:rPr>
        <w:lang w:val="es-ES" w:eastAsia="en-US" w:bidi="ar-SA"/>
      </w:rPr>
    </w:lvl>
    <w:lvl w:ilvl="8" w:tplc="291469A4">
      <w:numFmt w:val="bullet"/>
      <w:lvlText w:val="•"/>
      <w:lvlJc w:val="left"/>
      <w:pPr>
        <w:ind w:left="8993" w:hanging="296"/>
      </w:pPr>
      <w:rPr>
        <w:lang w:val="es-ES" w:eastAsia="en-US" w:bidi="ar-SA"/>
      </w:rPr>
    </w:lvl>
  </w:abstractNum>
  <w:abstractNum w:abstractNumId="16" w15:restartNumberingAfterBreak="0">
    <w:nsid w:val="4CD371C8"/>
    <w:multiLevelType w:val="hybridMultilevel"/>
    <w:tmpl w:val="A67EBC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B347DF"/>
    <w:multiLevelType w:val="hybridMultilevel"/>
    <w:tmpl w:val="12F6ADF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0AC2F02"/>
    <w:multiLevelType w:val="hybridMultilevel"/>
    <w:tmpl w:val="3DFEC54A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7F39D7"/>
    <w:multiLevelType w:val="hybridMultilevel"/>
    <w:tmpl w:val="5614B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B3783"/>
    <w:multiLevelType w:val="hybridMultilevel"/>
    <w:tmpl w:val="9EE688E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41B86"/>
    <w:multiLevelType w:val="hybridMultilevel"/>
    <w:tmpl w:val="38C439EA"/>
    <w:lvl w:ilvl="0" w:tplc="93A004B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7563E"/>
    <w:multiLevelType w:val="hybridMultilevel"/>
    <w:tmpl w:val="EFA89F7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7564B3"/>
    <w:multiLevelType w:val="hybridMultilevel"/>
    <w:tmpl w:val="E5C8D736"/>
    <w:lvl w:ilvl="0" w:tplc="0C0A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24" w15:restartNumberingAfterBreak="0">
    <w:nsid w:val="654A0F2A"/>
    <w:multiLevelType w:val="hybridMultilevel"/>
    <w:tmpl w:val="510489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F32BC"/>
    <w:multiLevelType w:val="multilevel"/>
    <w:tmpl w:val="8EDC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9C86D65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E1345"/>
    <w:multiLevelType w:val="hybridMultilevel"/>
    <w:tmpl w:val="D92ACEB2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75A7A"/>
    <w:multiLevelType w:val="hybridMultilevel"/>
    <w:tmpl w:val="A9166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667A4"/>
    <w:multiLevelType w:val="hybridMultilevel"/>
    <w:tmpl w:val="A260D04C"/>
    <w:lvl w:ilvl="0" w:tplc="8466A79A">
      <w:numFmt w:val="bullet"/>
      <w:lvlText w:val="-"/>
      <w:lvlJc w:val="left"/>
      <w:pPr>
        <w:ind w:left="1795" w:hanging="72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5B08A50A">
      <w:numFmt w:val="bullet"/>
      <w:lvlText w:val="•"/>
      <w:lvlJc w:val="left"/>
      <w:pPr>
        <w:ind w:left="2708" w:hanging="720"/>
      </w:pPr>
      <w:rPr>
        <w:lang w:val="es-ES" w:eastAsia="en-US" w:bidi="ar-SA"/>
      </w:rPr>
    </w:lvl>
    <w:lvl w:ilvl="2" w:tplc="1680B5F4">
      <w:numFmt w:val="bullet"/>
      <w:lvlText w:val="•"/>
      <w:lvlJc w:val="left"/>
      <w:pPr>
        <w:ind w:left="3617" w:hanging="720"/>
      </w:pPr>
      <w:rPr>
        <w:lang w:val="es-ES" w:eastAsia="en-US" w:bidi="ar-SA"/>
      </w:rPr>
    </w:lvl>
    <w:lvl w:ilvl="3" w:tplc="F30A90CC">
      <w:numFmt w:val="bullet"/>
      <w:lvlText w:val="•"/>
      <w:lvlJc w:val="left"/>
      <w:pPr>
        <w:ind w:left="4525" w:hanging="720"/>
      </w:pPr>
      <w:rPr>
        <w:lang w:val="es-ES" w:eastAsia="en-US" w:bidi="ar-SA"/>
      </w:rPr>
    </w:lvl>
    <w:lvl w:ilvl="4" w:tplc="620A9D8C">
      <w:numFmt w:val="bullet"/>
      <w:lvlText w:val="•"/>
      <w:lvlJc w:val="left"/>
      <w:pPr>
        <w:ind w:left="5434" w:hanging="720"/>
      </w:pPr>
      <w:rPr>
        <w:lang w:val="es-ES" w:eastAsia="en-US" w:bidi="ar-SA"/>
      </w:rPr>
    </w:lvl>
    <w:lvl w:ilvl="5" w:tplc="96862814">
      <w:numFmt w:val="bullet"/>
      <w:lvlText w:val="•"/>
      <w:lvlJc w:val="left"/>
      <w:pPr>
        <w:ind w:left="6343" w:hanging="720"/>
      </w:pPr>
      <w:rPr>
        <w:lang w:val="es-ES" w:eastAsia="en-US" w:bidi="ar-SA"/>
      </w:rPr>
    </w:lvl>
    <w:lvl w:ilvl="6" w:tplc="ED6E2854">
      <w:numFmt w:val="bullet"/>
      <w:lvlText w:val="•"/>
      <w:lvlJc w:val="left"/>
      <w:pPr>
        <w:ind w:left="7251" w:hanging="720"/>
      </w:pPr>
      <w:rPr>
        <w:lang w:val="es-ES" w:eastAsia="en-US" w:bidi="ar-SA"/>
      </w:rPr>
    </w:lvl>
    <w:lvl w:ilvl="7" w:tplc="89ACF098">
      <w:numFmt w:val="bullet"/>
      <w:lvlText w:val="•"/>
      <w:lvlJc w:val="left"/>
      <w:pPr>
        <w:ind w:left="8160" w:hanging="720"/>
      </w:pPr>
      <w:rPr>
        <w:lang w:val="es-ES" w:eastAsia="en-US" w:bidi="ar-SA"/>
      </w:rPr>
    </w:lvl>
    <w:lvl w:ilvl="8" w:tplc="92AC37FE">
      <w:numFmt w:val="bullet"/>
      <w:lvlText w:val="•"/>
      <w:lvlJc w:val="left"/>
      <w:pPr>
        <w:ind w:left="9069" w:hanging="720"/>
      </w:pPr>
      <w:rPr>
        <w:lang w:val="es-ES" w:eastAsia="en-US" w:bidi="ar-SA"/>
      </w:rPr>
    </w:lvl>
  </w:abstractNum>
  <w:abstractNum w:abstractNumId="30" w15:restartNumberingAfterBreak="0">
    <w:nsid w:val="75422A85"/>
    <w:multiLevelType w:val="hybridMultilevel"/>
    <w:tmpl w:val="E6861F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57C41"/>
    <w:multiLevelType w:val="hybridMultilevel"/>
    <w:tmpl w:val="2E5A9EA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613AE"/>
    <w:multiLevelType w:val="hybridMultilevel"/>
    <w:tmpl w:val="CD8297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1"/>
  </w:num>
  <w:num w:numId="4">
    <w:abstractNumId w:val="25"/>
  </w:num>
  <w:num w:numId="5">
    <w:abstractNumId w:val="29"/>
  </w:num>
  <w:num w:numId="6">
    <w:abstractNumId w:val="7"/>
  </w:num>
  <w:num w:numId="7">
    <w:abstractNumId w:val="31"/>
  </w:num>
  <w:num w:numId="8">
    <w:abstractNumId w:val="23"/>
  </w:num>
  <w:num w:numId="9">
    <w:abstractNumId w:val="4"/>
  </w:num>
  <w:num w:numId="10">
    <w:abstractNumId w:val="30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4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21"/>
  </w:num>
  <w:num w:numId="16">
    <w:abstractNumId w:val="20"/>
  </w:num>
  <w:num w:numId="17">
    <w:abstractNumId w:val="9"/>
  </w:num>
  <w:num w:numId="18">
    <w:abstractNumId w:val="11"/>
  </w:num>
  <w:num w:numId="19">
    <w:abstractNumId w:val="26"/>
  </w:num>
  <w:num w:numId="20">
    <w:abstractNumId w:val="6"/>
  </w:num>
  <w:num w:numId="21">
    <w:abstractNumId w:val="17"/>
  </w:num>
  <w:num w:numId="22">
    <w:abstractNumId w:val="3"/>
  </w:num>
  <w:num w:numId="23">
    <w:abstractNumId w:val="5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2"/>
  </w:num>
  <w:num w:numId="27">
    <w:abstractNumId w:val="27"/>
  </w:num>
  <w:num w:numId="28">
    <w:abstractNumId w:val="18"/>
  </w:num>
  <w:num w:numId="29">
    <w:abstractNumId w:val="16"/>
  </w:num>
  <w:num w:numId="30">
    <w:abstractNumId w:val="19"/>
  </w:num>
  <w:num w:numId="31">
    <w:abstractNumId w:val="13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/HWEXEkK74XrYGVoggDbdPALWJkH9ky/bwtPcDVh2OYQGJoVVmqhsd7KcsfCT4RyTKUAc6Rb2Ev27mNMmyPrug==" w:salt="r1+K6e5wlRJSXy5uw29j8A==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60"/>
    <w:rsid w:val="0000141A"/>
    <w:rsid w:val="000056F1"/>
    <w:rsid w:val="00007696"/>
    <w:rsid w:val="0001051E"/>
    <w:rsid w:val="00014FD7"/>
    <w:rsid w:val="00031F9D"/>
    <w:rsid w:val="000423B8"/>
    <w:rsid w:val="000444B7"/>
    <w:rsid w:val="000454A9"/>
    <w:rsid w:val="00052AE9"/>
    <w:rsid w:val="00062730"/>
    <w:rsid w:val="000745F6"/>
    <w:rsid w:val="000755D5"/>
    <w:rsid w:val="00090D3A"/>
    <w:rsid w:val="000911D9"/>
    <w:rsid w:val="00094A24"/>
    <w:rsid w:val="000957CA"/>
    <w:rsid w:val="000A4287"/>
    <w:rsid w:val="000A436F"/>
    <w:rsid w:val="000B3956"/>
    <w:rsid w:val="000B3C5A"/>
    <w:rsid w:val="000C49F7"/>
    <w:rsid w:val="000C5254"/>
    <w:rsid w:val="000D1C59"/>
    <w:rsid w:val="000E235B"/>
    <w:rsid w:val="000E6E8E"/>
    <w:rsid w:val="000F38E7"/>
    <w:rsid w:val="000F46B9"/>
    <w:rsid w:val="000F4F03"/>
    <w:rsid w:val="00102A99"/>
    <w:rsid w:val="0011103B"/>
    <w:rsid w:val="00117032"/>
    <w:rsid w:val="00120A7B"/>
    <w:rsid w:val="001215F3"/>
    <w:rsid w:val="00124DEC"/>
    <w:rsid w:val="00125714"/>
    <w:rsid w:val="00130B93"/>
    <w:rsid w:val="001353C1"/>
    <w:rsid w:val="00154380"/>
    <w:rsid w:val="0015682F"/>
    <w:rsid w:val="00162B36"/>
    <w:rsid w:val="001635BA"/>
    <w:rsid w:val="0017001A"/>
    <w:rsid w:val="001707E1"/>
    <w:rsid w:val="00170B5F"/>
    <w:rsid w:val="00183B27"/>
    <w:rsid w:val="001900B3"/>
    <w:rsid w:val="00190B70"/>
    <w:rsid w:val="00194895"/>
    <w:rsid w:val="001A1895"/>
    <w:rsid w:val="001A6660"/>
    <w:rsid w:val="001A7516"/>
    <w:rsid w:val="001A77BB"/>
    <w:rsid w:val="001B0618"/>
    <w:rsid w:val="001B2F4D"/>
    <w:rsid w:val="001C4138"/>
    <w:rsid w:val="001D084F"/>
    <w:rsid w:val="001D1312"/>
    <w:rsid w:val="001D2699"/>
    <w:rsid w:val="001D55C0"/>
    <w:rsid w:val="001D58C9"/>
    <w:rsid w:val="001D6D6A"/>
    <w:rsid w:val="001E38DE"/>
    <w:rsid w:val="001F0250"/>
    <w:rsid w:val="001F3EFC"/>
    <w:rsid w:val="001F3F12"/>
    <w:rsid w:val="00205724"/>
    <w:rsid w:val="00206F5A"/>
    <w:rsid w:val="00210B25"/>
    <w:rsid w:val="00214027"/>
    <w:rsid w:val="0021549B"/>
    <w:rsid w:val="0021764A"/>
    <w:rsid w:val="0022121D"/>
    <w:rsid w:val="00224E39"/>
    <w:rsid w:val="00226E68"/>
    <w:rsid w:val="00232BB7"/>
    <w:rsid w:val="00234430"/>
    <w:rsid w:val="00241F24"/>
    <w:rsid w:val="00247264"/>
    <w:rsid w:val="00250D79"/>
    <w:rsid w:val="00254773"/>
    <w:rsid w:val="0025570B"/>
    <w:rsid w:val="00255D29"/>
    <w:rsid w:val="0026160F"/>
    <w:rsid w:val="00261E8F"/>
    <w:rsid w:val="00273DED"/>
    <w:rsid w:val="00284BDA"/>
    <w:rsid w:val="00285907"/>
    <w:rsid w:val="00291D22"/>
    <w:rsid w:val="002A257C"/>
    <w:rsid w:val="002A4BFD"/>
    <w:rsid w:val="002A5AF2"/>
    <w:rsid w:val="002B64F1"/>
    <w:rsid w:val="002C2251"/>
    <w:rsid w:val="002E2665"/>
    <w:rsid w:val="002E27C4"/>
    <w:rsid w:val="002E32B0"/>
    <w:rsid w:val="002E419E"/>
    <w:rsid w:val="002E5B82"/>
    <w:rsid w:val="0030037A"/>
    <w:rsid w:val="003031FB"/>
    <w:rsid w:val="00303D2D"/>
    <w:rsid w:val="0030472E"/>
    <w:rsid w:val="00306929"/>
    <w:rsid w:val="003078B6"/>
    <w:rsid w:val="003107BB"/>
    <w:rsid w:val="00311E22"/>
    <w:rsid w:val="00312A14"/>
    <w:rsid w:val="00330313"/>
    <w:rsid w:val="003426AA"/>
    <w:rsid w:val="00343AFA"/>
    <w:rsid w:val="0034405A"/>
    <w:rsid w:val="00345A32"/>
    <w:rsid w:val="00345FFA"/>
    <w:rsid w:val="003466A8"/>
    <w:rsid w:val="00355090"/>
    <w:rsid w:val="003613B4"/>
    <w:rsid w:val="00362FB8"/>
    <w:rsid w:val="00363481"/>
    <w:rsid w:val="003668AC"/>
    <w:rsid w:val="003749F6"/>
    <w:rsid w:val="0037710F"/>
    <w:rsid w:val="00377BED"/>
    <w:rsid w:val="00380683"/>
    <w:rsid w:val="00381D13"/>
    <w:rsid w:val="0038298F"/>
    <w:rsid w:val="003845DF"/>
    <w:rsid w:val="00387D04"/>
    <w:rsid w:val="003914AD"/>
    <w:rsid w:val="003925AF"/>
    <w:rsid w:val="003963C9"/>
    <w:rsid w:val="00397195"/>
    <w:rsid w:val="00397592"/>
    <w:rsid w:val="003A21B7"/>
    <w:rsid w:val="003A7DF8"/>
    <w:rsid w:val="003B0D16"/>
    <w:rsid w:val="003D42F2"/>
    <w:rsid w:val="003D6DB4"/>
    <w:rsid w:val="003E032C"/>
    <w:rsid w:val="003E28C2"/>
    <w:rsid w:val="003E32EF"/>
    <w:rsid w:val="003E4CF9"/>
    <w:rsid w:val="003F1120"/>
    <w:rsid w:val="003F3F29"/>
    <w:rsid w:val="00401B7D"/>
    <w:rsid w:val="004033A4"/>
    <w:rsid w:val="00412460"/>
    <w:rsid w:val="00415F0C"/>
    <w:rsid w:val="00416368"/>
    <w:rsid w:val="00420A09"/>
    <w:rsid w:val="00426673"/>
    <w:rsid w:val="00436991"/>
    <w:rsid w:val="00436F6C"/>
    <w:rsid w:val="00444685"/>
    <w:rsid w:val="00453877"/>
    <w:rsid w:val="004539FA"/>
    <w:rsid w:val="00456D37"/>
    <w:rsid w:val="004640E1"/>
    <w:rsid w:val="00466581"/>
    <w:rsid w:val="00471077"/>
    <w:rsid w:val="0047457E"/>
    <w:rsid w:val="00474DA3"/>
    <w:rsid w:val="00476DFD"/>
    <w:rsid w:val="004772D9"/>
    <w:rsid w:val="00497FE3"/>
    <w:rsid w:val="004A11F7"/>
    <w:rsid w:val="004A3DE3"/>
    <w:rsid w:val="004A5D01"/>
    <w:rsid w:val="004B0E83"/>
    <w:rsid w:val="004B550D"/>
    <w:rsid w:val="004C4978"/>
    <w:rsid w:val="004C5E7B"/>
    <w:rsid w:val="004E6428"/>
    <w:rsid w:val="004F2419"/>
    <w:rsid w:val="004F29A2"/>
    <w:rsid w:val="004F401A"/>
    <w:rsid w:val="004F4FD4"/>
    <w:rsid w:val="004F61FA"/>
    <w:rsid w:val="00503C2D"/>
    <w:rsid w:val="00507B78"/>
    <w:rsid w:val="00511A01"/>
    <w:rsid w:val="00516D3C"/>
    <w:rsid w:val="005230D3"/>
    <w:rsid w:val="00530430"/>
    <w:rsid w:val="00531FDD"/>
    <w:rsid w:val="005336DD"/>
    <w:rsid w:val="005503BF"/>
    <w:rsid w:val="0055123A"/>
    <w:rsid w:val="00560E80"/>
    <w:rsid w:val="0056133B"/>
    <w:rsid w:val="0056461B"/>
    <w:rsid w:val="00576560"/>
    <w:rsid w:val="005770D3"/>
    <w:rsid w:val="00592E57"/>
    <w:rsid w:val="005932B2"/>
    <w:rsid w:val="00594CED"/>
    <w:rsid w:val="0059619D"/>
    <w:rsid w:val="005966A0"/>
    <w:rsid w:val="005A0004"/>
    <w:rsid w:val="005A42AE"/>
    <w:rsid w:val="005A4776"/>
    <w:rsid w:val="005A47EC"/>
    <w:rsid w:val="005B06CE"/>
    <w:rsid w:val="005B59B9"/>
    <w:rsid w:val="005C128F"/>
    <w:rsid w:val="005C3585"/>
    <w:rsid w:val="005C649C"/>
    <w:rsid w:val="005F2E19"/>
    <w:rsid w:val="006001E3"/>
    <w:rsid w:val="006020E5"/>
    <w:rsid w:val="00606196"/>
    <w:rsid w:val="00610688"/>
    <w:rsid w:val="006249D4"/>
    <w:rsid w:val="006262A8"/>
    <w:rsid w:val="0063260E"/>
    <w:rsid w:val="006326EB"/>
    <w:rsid w:val="00634A94"/>
    <w:rsid w:val="00641F26"/>
    <w:rsid w:val="00655F68"/>
    <w:rsid w:val="00660391"/>
    <w:rsid w:val="006608B8"/>
    <w:rsid w:val="006623C6"/>
    <w:rsid w:val="006636CC"/>
    <w:rsid w:val="006638B2"/>
    <w:rsid w:val="00672F83"/>
    <w:rsid w:val="006772F6"/>
    <w:rsid w:val="006809FF"/>
    <w:rsid w:val="00680E42"/>
    <w:rsid w:val="00683F60"/>
    <w:rsid w:val="00684487"/>
    <w:rsid w:val="0068691B"/>
    <w:rsid w:val="00687CC1"/>
    <w:rsid w:val="006909F3"/>
    <w:rsid w:val="0069564C"/>
    <w:rsid w:val="00695723"/>
    <w:rsid w:val="00696EEE"/>
    <w:rsid w:val="0069767F"/>
    <w:rsid w:val="006977D1"/>
    <w:rsid w:val="006978BB"/>
    <w:rsid w:val="006A63B9"/>
    <w:rsid w:val="006B3FF2"/>
    <w:rsid w:val="006C181F"/>
    <w:rsid w:val="006D0A2D"/>
    <w:rsid w:val="006D2DAE"/>
    <w:rsid w:val="006D4BA9"/>
    <w:rsid w:val="006E1C36"/>
    <w:rsid w:val="006E3B2F"/>
    <w:rsid w:val="006E59C9"/>
    <w:rsid w:val="006E740B"/>
    <w:rsid w:val="00703DD0"/>
    <w:rsid w:val="00704EF9"/>
    <w:rsid w:val="00710967"/>
    <w:rsid w:val="00710FB5"/>
    <w:rsid w:val="00713565"/>
    <w:rsid w:val="00720468"/>
    <w:rsid w:val="00723805"/>
    <w:rsid w:val="00726182"/>
    <w:rsid w:val="007506A2"/>
    <w:rsid w:val="007508CE"/>
    <w:rsid w:val="0077417B"/>
    <w:rsid w:val="0078152D"/>
    <w:rsid w:val="00782F15"/>
    <w:rsid w:val="0078353C"/>
    <w:rsid w:val="00792656"/>
    <w:rsid w:val="00795C71"/>
    <w:rsid w:val="00795ED6"/>
    <w:rsid w:val="007A5E76"/>
    <w:rsid w:val="007A7305"/>
    <w:rsid w:val="007B134B"/>
    <w:rsid w:val="007B410D"/>
    <w:rsid w:val="007B5439"/>
    <w:rsid w:val="007B7DDE"/>
    <w:rsid w:val="007C32D2"/>
    <w:rsid w:val="007C42B5"/>
    <w:rsid w:val="007D4405"/>
    <w:rsid w:val="007E0CE4"/>
    <w:rsid w:val="007E7310"/>
    <w:rsid w:val="007F7791"/>
    <w:rsid w:val="007F7C8B"/>
    <w:rsid w:val="00806FD0"/>
    <w:rsid w:val="00813E74"/>
    <w:rsid w:val="00822F9C"/>
    <w:rsid w:val="00826678"/>
    <w:rsid w:val="00831C38"/>
    <w:rsid w:val="00843EAA"/>
    <w:rsid w:val="0085016B"/>
    <w:rsid w:val="00856861"/>
    <w:rsid w:val="00864CD3"/>
    <w:rsid w:val="00867B6C"/>
    <w:rsid w:val="00870450"/>
    <w:rsid w:val="008748A1"/>
    <w:rsid w:val="008764AF"/>
    <w:rsid w:val="00877876"/>
    <w:rsid w:val="00877ADD"/>
    <w:rsid w:val="00880CF0"/>
    <w:rsid w:val="00886EEF"/>
    <w:rsid w:val="008A0810"/>
    <w:rsid w:val="008A28CE"/>
    <w:rsid w:val="008A35A6"/>
    <w:rsid w:val="008A6FC1"/>
    <w:rsid w:val="008B2990"/>
    <w:rsid w:val="008B7E2B"/>
    <w:rsid w:val="008C5091"/>
    <w:rsid w:val="008C57FA"/>
    <w:rsid w:val="008D32C0"/>
    <w:rsid w:val="008D32DF"/>
    <w:rsid w:val="008E642B"/>
    <w:rsid w:val="008F0193"/>
    <w:rsid w:val="00904AA7"/>
    <w:rsid w:val="00913EE2"/>
    <w:rsid w:val="009201E1"/>
    <w:rsid w:val="0092152F"/>
    <w:rsid w:val="00924032"/>
    <w:rsid w:val="009320E3"/>
    <w:rsid w:val="0094324D"/>
    <w:rsid w:val="00946DA5"/>
    <w:rsid w:val="00955CF0"/>
    <w:rsid w:val="009668F3"/>
    <w:rsid w:val="00971C17"/>
    <w:rsid w:val="009722D7"/>
    <w:rsid w:val="00976208"/>
    <w:rsid w:val="00977D99"/>
    <w:rsid w:val="00981BCA"/>
    <w:rsid w:val="00981E63"/>
    <w:rsid w:val="0098504A"/>
    <w:rsid w:val="009914EC"/>
    <w:rsid w:val="00997573"/>
    <w:rsid w:val="009A153C"/>
    <w:rsid w:val="009A2387"/>
    <w:rsid w:val="009A490B"/>
    <w:rsid w:val="009C0F3C"/>
    <w:rsid w:val="009C1A08"/>
    <w:rsid w:val="009C579E"/>
    <w:rsid w:val="009C6869"/>
    <w:rsid w:val="009D4C05"/>
    <w:rsid w:val="009E676B"/>
    <w:rsid w:val="009E68CF"/>
    <w:rsid w:val="009F3BD6"/>
    <w:rsid w:val="00A01BDD"/>
    <w:rsid w:val="00A03CE3"/>
    <w:rsid w:val="00A120B1"/>
    <w:rsid w:val="00A13CCA"/>
    <w:rsid w:val="00A317BE"/>
    <w:rsid w:val="00A3487C"/>
    <w:rsid w:val="00A43C86"/>
    <w:rsid w:val="00A45D43"/>
    <w:rsid w:val="00A52277"/>
    <w:rsid w:val="00A75D65"/>
    <w:rsid w:val="00A76765"/>
    <w:rsid w:val="00A81B66"/>
    <w:rsid w:val="00A821F3"/>
    <w:rsid w:val="00A84A3F"/>
    <w:rsid w:val="00A8662D"/>
    <w:rsid w:val="00A950A7"/>
    <w:rsid w:val="00A95CF6"/>
    <w:rsid w:val="00AA03E4"/>
    <w:rsid w:val="00AA69D9"/>
    <w:rsid w:val="00AA76F2"/>
    <w:rsid w:val="00AA7A24"/>
    <w:rsid w:val="00AA7C95"/>
    <w:rsid w:val="00AA7D42"/>
    <w:rsid w:val="00AB1E19"/>
    <w:rsid w:val="00AB2FEF"/>
    <w:rsid w:val="00AB4F91"/>
    <w:rsid w:val="00AC0ECB"/>
    <w:rsid w:val="00AC2F4E"/>
    <w:rsid w:val="00AC5585"/>
    <w:rsid w:val="00AC71C9"/>
    <w:rsid w:val="00AD5741"/>
    <w:rsid w:val="00AD64CB"/>
    <w:rsid w:val="00AE6676"/>
    <w:rsid w:val="00AF45C8"/>
    <w:rsid w:val="00AF5631"/>
    <w:rsid w:val="00B137AB"/>
    <w:rsid w:val="00B210B5"/>
    <w:rsid w:val="00B267C8"/>
    <w:rsid w:val="00B27C10"/>
    <w:rsid w:val="00B27C96"/>
    <w:rsid w:val="00B32C59"/>
    <w:rsid w:val="00B453F3"/>
    <w:rsid w:val="00B504BD"/>
    <w:rsid w:val="00B62359"/>
    <w:rsid w:val="00B71CC4"/>
    <w:rsid w:val="00B811CB"/>
    <w:rsid w:val="00B9120D"/>
    <w:rsid w:val="00B9167F"/>
    <w:rsid w:val="00B95A81"/>
    <w:rsid w:val="00BA22F6"/>
    <w:rsid w:val="00BA59D2"/>
    <w:rsid w:val="00BA5E87"/>
    <w:rsid w:val="00BB553C"/>
    <w:rsid w:val="00BB76EF"/>
    <w:rsid w:val="00BC3D63"/>
    <w:rsid w:val="00BD539B"/>
    <w:rsid w:val="00BD7081"/>
    <w:rsid w:val="00BE365E"/>
    <w:rsid w:val="00BF203A"/>
    <w:rsid w:val="00BF54EA"/>
    <w:rsid w:val="00BF714C"/>
    <w:rsid w:val="00C013B6"/>
    <w:rsid w:val="00C01AED"/>
    <w:rsid w:val="00C10A76"/>
    <w:rsid w:val="00C12795"/>
    <w:rsid w:val="00C21ABE"/>
    <w:rsid w:val="00C410DC"/>
    <w:rsid w:val="00C474A9"/>
    <w:rsid w:val="00C62F3C"/>
    <w:rsid w:val="00C670F4"/>
    <w:rsid w:val="00C67FA0"/>
    <w:rsid w:val="00C736BB"/>
    <w:rsid w:val="00C7701B"/>
    <w:rsid w:val="00C850F2"/>
    <w:rsid w:val="00C85FA5"/>
    <w:rsid w:val="00C902D3"/>
    <w:rsid w:val="00C91994"/>
    <w:rsid w:val="00C9746E"/>
    <w:rsid w:val="00CA2DEC"/>
    <w:rsid w:val="00CA2EED"/>
    <w:rsid w:val="00CA6A48"/>
    <w:rsid w:val="00CB0C35"/>
    <w:rsid w:val="00CB4B60"/>
    <w:rsid w:val="00CB61A0"/>
    <w:rsid w:val="00CC20A8"/>
    <w:rsid w:val="00CD06B6"/>
    <w:rsid w:val="00CD0A44"/>
    <w:rsid w:val="00CD7FAF"/>
    <w:rsid w:val="00CF3801"/>
    <w:rsid w:val="00D01BC8"/>
    <w:rsid w:val="00D0349A"/>
    <w:rsid w:val="00D172CA"/>
    <w:rsid w:val="00D21942"/>
    <w:rsid w:val="00D235A5"/>
    <w:rsid w:val="00D278C7"/>
    <w:rsid w:val="00D32AFB"/>
    <w:rsid w:val="00D37819"/>
    <w:rsid w:val="00D446A3"/>
    <w:rsid w:val="00D46E2D"/>
    <w:rsid w:val="00D64D21"/>
    <w:rsid w:val="00D76FD1"/>
    <w:rsid w:val="00D80341"/>
    <w:rsid w:val="00D83A2C"/>
    <w:rsid w:val="00D84021"/>
    <w:rsid w:val="00DA01FA"/>
    <w:rsid w:val="00DA1AEC"/>
    <w:rsid w:val="00DA37B0"/>
    <w:rsid w:val="00DA422F"/>
    <w:rsid w:val="00DB3BDB"/>
    <w:rsid w:val="00DC2B12"/>
    <w:rsid w:val="00DC4660"/>
    <w:rsid w:val="00DC7C92"/>
    <w:rsid w:val="00DD02C0"/>
    <w:rsid w:val="00DD3E0E"/>
    <w:rsid w:val="00DD4205"/>
    <w:rsid w:val="00DD4278"/>
    <w:rsid w:val="00DD70AF"/>
    <w:rsid w:val="00DE2191"/>
    <w:rsid w:val="00DE2788"/>
    <w:rsid w:val="00DE7E03"/>
    <w:rsid w:val="00E0030D"/>
    <w:rsid w:val="00E03257"/>
    <w:rsid w:val="00E14E9F"/>
    <w:rsid w:val="00E17678"/>
    <w:rsid w:val="00E207FA"/>
    <w:rsid w:val="00E33AA9"/>
    <w:rsid w:val="00E37929"/>
    <w:rsid w:val="00E37AE4"/>
    <w:rsid w:val="00E436E4"/>
    <w:rsid w:val="00E43EC3"/>
    <w:rsid w:val="00E44A0A"/>
    <w:rsid w:val="00E62FB4"/>
    <w:rsid w:val="00E64422"/>
    <w:rsid w:val="00E74B79"/>
    <w:rsid w:val="00E83688"/>
    <w:rsid w:val="00E90A19"/>
    <w:rsid w:val="00E96084"/>
    <w:rsid w:val="00E9780A"/>
    <w:rsid w:val="00EA41DA"/>
    <w:rsid w:val="00EB101F"/>
    <w:rsid w:val="00EB1A45"/>
    <w:rsid w:val="00ED4116"/>
    <w:rsid w:val="00ED4F13"/>
    <w:rsid w:val="00EE1256"/>
    <w:rsid w:val="00EE44F2"/>
    <w:rsid w:val="00EE7C35"/>
    <w:rsid w:val="00F05AD4"/>
    <w:rsid w:val="00F1164B"/>
    <w:rsid w:val="00F21584"/>
    <w:rsid w:val="00F225DE"/>
    <w:rsid w:val="00F250C5"/>
    <w:rsid w:val="00F41B2F"/>
    <w:rsid w:val="00F44C9D"/>
    <w:rsid w:val="00F44DEA"/>
    <w:rsid w:val="00F5132A"/>
    <w:rsid w:val="00F63D1C"/>
    <w:rsid w:val="00F64CA6"/>
    <w:rsid w:val="00F75930"/>
    <w:rsid w:val="00F824D7"/>
    <w:rsid w:val="00F83737"/>
    <w:rsid w:val="00F8611E"/>
    <w:rsid w:val="00F969B3"/>
    <w:rsid w:val="00F97F16"/>
    <w:rsid w:val="00FA3412"/>
    <w:rsid w:val="00FA49E8"/>
    <w:rsid w:val="00FB4F7F"/>
    <w:rsid w:val="00FC14AE"/>
    <w:rsid w:val="00FC6F8D"/>
    <w:rsid w:val="00FD28FF"/>
    <w:rsid w:val="00FD5C4A"/>
    <w:rsid w:val="00FE45E4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8356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359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A49E8"/>
    <w:pPr>
      <w:keepNext/>
      <w:keepLines/>
      <w:spacing w:before="11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basedOn w:val="Fuentedeprrafopredeter"/>
    <w:uiPriority w:val="32"/>
    <w:qFormat/>
    <w:rsid w:val="00B62359"/>
    <w:rPr>
      <w:b/>
      <w:bCs/>
      <w:smallCaps/>
      <w:color w:val="0070CD" w:themeColor="accent1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B62359"/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2"/>
    <w:rsid w:val="00B62359"/>
    <w:rPr>
      <w:rFonts w:asciiTheme="majorHAnsi" w:eastAsiaTheme="majorEastAsia" w:hAnsiTheme="majorHAnsi" w:cstheme="majorBidi"/>
      <w:b/>
      <w:sz w:val="28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FA49E8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paragraph" w:styleId="Prrafodelista">
    <w:name w:val="List Paragraph"/>
    <w:basedOn w:val="Normal"/>
    <w:uiPriority w:val="1"/>
    <w:qFormat/>
    <w:rsid w:val="0087045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70450"/>
    <w:pPr>
      <w:autoSpaceDE w:val="0"/>
      <w:autoSpaceDN w:val="0"/>
      <w:spacing w:after="0"/>
    </w:pPr>
    <w:rPr>
      <w:rFonts w:eastAsia="Cambria" w:cs="Cambri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450"/>
    <w:rPr>
      <w:rFonts w:ascii="Cambria" w:eastAsia="Cambria" w:hAnsi="Cambria" w:cs="Cambria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A42AE"/>
    <w:pPr>
      <w:autoSpaceDE w:val="0"/>
      <w:autoSpaceDN w:val="0"/>
      <w:spacing w:after="0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946DA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6DA5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6D2DAE"/>
    <w:pPr>
      <w:spacing w:after="200"/>
    </w:pPr>
    <w:rPr>
      <w:i/>
      <w:iCs/>
      <w:color w:val="004883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17001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1C36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E1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rc182\Downloads\Tragsa%20CARTA.dotx" TargetMode="External"/></Relationships>
</file>

<file path=word/theme/theme1.xml><?xml version="1.0" encoding="utf-8"?>
<a:theme xmlns:a="http://schemas.openxmlformats.org/drawingml/2006/main" name="Tema de Office">
  <a:themeElements>
    <a:clrScheme name="Grupo Tragsa">
      <a:dk1>
        <a:sysClr val="windowText" lastClr="000000"/>
      </a:dk1>
      <a:lt1>
        <a:sysClr val="window" lastClr="FFFFFF"/>
      </a:lt1>
      <a:dk2>
        <a:srgbClr val="004883"/>
      </a:dk2>
      <a:lt2>
        <a:srgbClr val="EEECE1"/>
      </a:lt2>
      <a:accent1>
        <a:srgbClr val="0070CD"/>
      </a:accent1>
      <a:accent2>
        <a:srgbClr val="00434D"/>
      </a:accent2>
      <a:accent3>
        <a:srgbClr val="398E35"/>
      </a:accent3>
      <a:accent4>
        <a:srgbClr val="6EA12C"/>
      </a:accent4>
      <a:accent5>
        <a:srgbClr val="006876"/>
      </a:accent5>
      <a:accent6>
        <a:srgbClr val="F27400"/>
      </a:accent6>
      <a:hlink>
        <a:srgbClr val="0000FF"/>
      </a:hlink>
      <a:folHlink>
        <a:srgbClr val="80008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130DA-20BE-4123-AF73-F7C347AEDD1C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customXml/itemProps2.xml><?xml version="1.0" encoding="utf-8"?>
<ds:datastoreItem xmlns:ds="http://schemas.openxmlformats.org/officeDocument/2006/customXml" ds:itemID="{8402CB2E-6B1C-4C99-AE55-64F961863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EB0143-66AF-48EB-8C27-2F5E9C877A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C2308F-5DED-4FE2-B75D-D9D7C0315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</Template>
  <TotalTime>0</TotalTime>
  <Pages>1</Pages>
  <Words>212</Words>
  <Characters>1169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2026-10-13T09:11:00Z</dcterms:created>
  <dcterms:modified xsi:type="dcterms:W3CDTF">2026-10-13T09:41:00Z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</Properties>
</file>